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2687F7C1" w:rsidR="00150493" w:rsidRPr="00150493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</w:p>
          <w:p w14:paraId="36A8B5C4" w14:textId="70796BA4" w:rsidR="00307EBB" w:rsidRPr="005A37F4" w:rsidRDefault="00BE5B56" w:rsidP="00443C5E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 w:rsidRPr="00BE5B56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O</w:t>
            </w:r>
            <w:r w:rsidR="00443C5E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BUKA ZA SLUŽBENIKA ZA JAVNE NABAVKE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1CD5354C" w:rsidR="00307EBB" w:rsidRPr="006E2259" w:rsidRDefault="005C5056" w:rsidP="00633C3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12</w:t>
            </w:r>
            <w:r w:rsidR="00633C3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443C5E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-</w:t>
            </w:r>
            <w:r w:rsidR="00633C3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14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proofErr w:type="spellStart"/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oktobar</w:t>
            </w:r>
            <w:proofErr w:type="spellEnd"/>
            <w:r w:rsidR="00F17A8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956314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4C68E2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</w:t>
            </w:r>
            <w:proofErr w:type="spellEnd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firme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i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Cena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učešća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u RSD</w:t>
            </w:r>
          </w:p>
          <w:p w14:paraId="6C1D22F0" w14:textId="30CDDCE9" w:rsidR="000A65B5" w:rsidRPr="00EE6488" w:rsidRDefault="00443C5E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="00335670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5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proofErr w:type="spellStart"/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osoba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Ime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Ime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Ime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Ime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29A36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</w:t>
            </w:r>
            <w:proofErr w:type="spellEnd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 xml:space="preserve"> </w:t>
            </w: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procedura</w:t>
            </w:r>
            <w:proofErr w:type="spellEnd"/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Popunjeni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list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treba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Po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prijemu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organizator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će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predračun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za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Izvršene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su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neopozive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E576231" w14:textId="02DFAC2C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Poslednji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rok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za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podnošenje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i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pod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ovim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uslovima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je </w:t>
            </w:r>
            <w:r w:rsidR="005C5056">
              <w:rPr>
                <w:rFonts w:ascii="Cambria" w:hAnsi="Cambria" w:cs="Arial"/>
                <w:color w:val="808080"/>
                <w:sz w:val="22"/>
                <w:szCs w:val="22"/>
              </w:rPr>
              <w:t>7</w:t>
            </w:r>
            <w:r w:rsidR="0095631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5C5056">
              <w:rPr>
                <w:rFonts w:ascii="Cambria" w:hAnsi="Cambria" w:cs="Arial"/>
                <w:color w:val="808080"/>
                <w:sz w:val="22"/>
                <w:szCs w:val="22"/>
              </w:rPr>
              <w:t>10</w:t>
            </w:r>
            <w:r w:rsidR="00956314">
              <w:rPr>
                <w:rFonts w:ascii="Cambria" w:hAnsi="Cambria" w:cs="Arial"/>
                <w:color w:val="808080"/>
                <w:sz w:val="22"/>
                <w:szCs w:val="22"/>
              </w:rPr>
              <w:t>.202</w:t>
            </w:r>
            <w:r w:rsidR="004C68E2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Braće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Jugovića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broj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delatnosti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proofErr w:type="spellStart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Tekući</w:t>
            </w:r>
            <w:proofErr w:type="spellEnd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000000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50B9B" w14:textId="77777777" w:rsidR="00C550E5" w:rsidRDefault="00C550E5" w:rsidP="00055B8A">
      <w:pPr>
        <w:spacing w:after="0" w:line="240" w:lineRule="auto"/>
      </w:pPr>
      <w:r>
        <w:separator/>
      </w:r>
    </w:p>
  </w:endnote>
  <w:endnote w:type="continuationSeparator" w:id="0">
    <w:p w14:paraId="113A6014" w14:textId="77777777" w:rsidR="00C550E5" w:rsidRDefault="00C550E5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AAE43" w14:textId="77777777" w:rsidR="00C550E5" w:rsidRDefault="00C550E5" w:rsidP="00055B8A">
      <w:pPr>
        <w:spacing w:after="0" w:line="240" w:lineRule="auto"/>
      </w:pPr>
      <w:r>
        <w:separator/>
      </w:r>
    </w:p>
  </w:footnote>
  <w:footnote w:type="continuationSeparator" w:id="0">
    <w:p w14:paraId="35F3A8D8" w14:textId="77777777" w:rsidR="00C550E5" w:rsidRDefault="00C550E5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BE"/>
    <w:rsid w:val="00013322"/>
    <w:rsid w:val="00035934"/>
    <w:rsid w:val="00054044"/>
    <w:rsid w:val="00055B8A"/>
    <w:rsid w:val="0009393F"/>
    <w:rsid w:val="000A65B5"/>
    <w:rsid w:val="000B5AAD"/>
    <w:rsid w:val="000C0B89"/>
    <w:rsid w:val="000D6D5E"/>
    <w:rsid w:val="00120310"/>
    <w:rsid w:val="00135868"/>
    <w:rsid w:val="00146DA8"/>
    <w:rsid w:val="00150493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34FDB"/>
    <w:rsid w:val="00245AF7"/>
    <w:rsid w:val="0028514D"/>
    <w:rsid w:val="00287731"/>
    <w:rsid w:val="002A6360"/>
    <w:rsid w:val="002B214C"/>
    <w:rsid w:val="002F4ACC"/>
    <w:rsid w:val="00306832"/>
    <w:rsid w:val="00307EBB"/>
    <w:rsid w:val="00335670"/>
    <w:rsid w:val="003B61BE"/>
    <w:rsid w:val="003C6029"/>
    <w:rsid w:val="003D6265"/>
    <w:rsid w:val="003D7EFC"/>
    <w:rsid w:val="004322F5"/>
    <w:rsid w:val="00443C5E"/>
    <w:rsid w:val="00476936"/>
    <w:rsid w:val="004978DC"/>
    <w:rsid w:val="004B1363"/>
    <w:rsid w:val="004C68E2"/>
    <w:rsid w:val="004D0431"/>
    <w:rsid w:val="004D402B"/>
    <w:rsid w:val="0050190F"/>
    <w:rsid w:val="005134F0"/>
    <w:rsid w:val="00514BEF"/>
    <w:rsid w:val="00521B17"/>
    <w:rsid w:val="00541262"/>
    <w:rsid w:val="00590384"/>
    <w:rsid w:val="005A37F4"/>
    <w:rsid w:val="005C434E"/>
    <w:rsid w:val="005C5056"/>
    <w:rsid w:val="005E6904"/>
    <w:rsid w:val="005F5E29"/>
    <w:rsid w:val="0060132D"/>
    <w:rsid w:val="0061039E"/>
    <w:rsid w:val="00633C37"/>
    <w:rsid w:val="0064321B"/>
    <w:rsid w:val="00652A77"/>
    <w:rsid w:val="00654CC0"/>
    <w:rsid w:val="00670D88"/>
    <w:rsid w:val="006823E2"/>
    <w:rsid w:val="0068478F"/>
    <w:rsid w:val="006B320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B68F6"/>
    <w:rsid w:val="007D74DD"/>
    <w:rsid w:val="007E354A"/>
    <w:rsid w:val="00827A0D"/>
    <w:rsid w:val="00832A88"/>
    <w:rsid w:val="00836BA8"/>
    <w:rsid w:val="008556CE"/>
    <w:rsid w:val="00896367"/>
    <w:rsid w:val="008E24FA"/>
    <w:rsid w:val="0092239D"/>
    <w:rsid w:val="00956314"/>
    <w:rsid w:val="009616AA"/>
    <w:rsid w:val="009632C0"/>
    <w:rsid w:val="00963948"/>
    <w:rsid w:val="009C0E9C"/>
    <w:rsid w:val="009C277F"/>
    <w:rsid w:val="009E51DE"/>
    <w:rsid w:val="00A16209"/>
    <w:rsid w:val="00A65B21"/>
    <w:rsid w:val="00A70A36"/>
    <w:rsid w:val="00AA370D"/>
    <w:rsid w:val="00AF2E39"/>
    <w:rsid w:val="00AF47A6"/>
    <w:rsid w:val="00B01809"/>
    <w:rsid w:val="00B17B59"/>
    <w:rsid w:val="00B24A3C"/>
    <w:rsid w:val="00B371BA"/>
    <w:rsid w:val="00B60AED"/>
    <w:rsid w:val="00B6212A"/>
    <w:rsid w:val="00B91327"/>
    <w:rsid w:val="00BC286F"/>
    <w:rsid w:val="00BE5B56"/>
    <w:rsid w:val="00BF643F"/>
    <w:rsid w:val="00C03C00"/>
    <w:rsid w:val="00C458B3"/>
    <w:rsid w:val="00C550E5"/>
    <w:rsid w:val="00C60832"/>
    <w:rsid w:val="00C776AF"/>
    <w:rsid w:val="00CA4EC5"/>
    <w:rsid w:val="00CB3233"/>
    <w:rsid w:val="00CD6EDB"/>
    <w:rsid w:val="00CF41DF"/>
    <w:rsid w:val="00D02932"/>
    <w:rsid w:val="00D07BC9"/>
    <w:rsid w:val="00D13115"/>
    <w:rsid w:val="00D220D9"/>
    <w:rsid w:val="00D34E45"/>
    <w:rsid w:val="00D377A8"/>
    <w:rsid w:val="00D44CB8"/>
    <w:rsid w:val="00D46E24"/>
    <w:rsid w:val="00DB3FA2"/>
    <w:rsid w:val="00DC0DFE"/>
    <w:rsid w:val="00DC3157"/>
    <w:rsid w:val="00DD0B57"/>
    <w:rsid w:val="00DD0BE2"/>
    <w:rsid w:val="00DE71EF"/>
    <w:rsid w:val="00E4700A"/>
    <w:rsid w:val="00E8000D"/>
    <w:rsid w:val="00E8016C"/>
    <w:rsid w:val="00E83F09"/>
    <w:rsid w:val="00E840FC"/>
    <w:rsid w:val="00EC76A7"/>
    <w:rsid w:val="00EE6488"/>
    <w:rsid w:val="00F011EA"/>
    <w:rsid w:val="00F17A81"/>
    <w:rsid w:val="00F17F83"/>
    <w:rsid w:val="00F3665E"/>
    <w:rsid w:val="00F446C9"/>
    <w:rsid w:val="00F47AA5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A774"/>
  <w15:docId w15:val="{79C709A8-E4C7-4B59-93A4-E449FF9E9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76C37-4AB0-4F77-BF62-4EF8CA7C3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1099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Milena Milosevic</cp:lastModifiedBy>
  <cp:revision>3</cp:revision>
  <cp:lastPrinted>2019-12-23T13:45:00Z</cp:lastPrinted>
  <dcterms:created xsi:type="dcterms:W3CDTF">2022-08-16T07:25:00Z</dcterms:created>
  <dcterms:modified xsi:type="dcterms:W3CDTF">2022-08-16T07:26:00Z</dcterms:modified>
</cp:coreProperties>
</file>